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ED29AA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5AA243F5" wp14:editId="4482AAE9">
                  <wp:extent cx="2522220" cy="2567940"/>
                  <wp:effectExtent l="0" t="0" r="0" b="3810"/>
                  <wp:docPr id="1" name="irc_mi" descr="Related image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3"/>
                          <a:stretch/>
                        </pic:blipFill>
                        <pic:spPr bwMode="auto">
                          <a:xfrm>
                            <a:off x="0" y="0"/>
                            <a:ext cx="252222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50E3" w:rsidRPr="00784D44" w:rsidRDefault="00CE50E3" w:rsidP="00CE50E3">
            <w:pPr>
              <w:rPr>
                <w:color w:val="auto"/>
              </w:rPr>
            </w:pPr>
            <w:r w:rsidRPr="00784D44">
              <w:rPr>
                <w:rFonts w:eastAsia="Times New Roman" w:cs="Times New Roman"/>
                <w:b/>
                <w:bCs/>
                <w:color w:val="auto"/>
                <w:lang w:val="en"/>
              </w:rPr>
              <w:t>Singapore Botanic Gardens</w:t>
            </w:r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 is a 160-year-old tropical garden located at the fringe of </w:t>
            </w:r>
            <w:hyperlink r:id="rId9" w:tooltip="Singapore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Singapore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's </w:t>
            </w:r>
            <w:hyperlink r:id="rId10" w:tooltip="Orchard Road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Orchard Road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 shopping district. It is one of three gardens, and the only tropical garden, to be honored as a UNESCO </w:t>
            </w:r>
            <w:hyperlink r:id="rId11" w:tooltip="World Heritage Site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World Heritage Site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. It was declared the inaugural </w:t>
            </w:r>
            <w:bookmarkStart w:id="0" w:name="_GoBack"/>
            <w:bookmarkEnd w:id="0"/>
            <w:r w:rsidRPr="00784D44">
              <w:rPr>
                <w:rFonts w:eastAsia="Times New Roman" w:cs="Times New Roman"/>
                <w:i/>
                <w:iCs/>
                <w:color w:val="auto"/>
                <w:lang w:val="en"/>
              </w:rPr>
              <w:t>Garden of the Year</w:t>
            </w:r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, International Garden Tourism Awards in 2012, and received </w:t>
            </w:r>
            <w:hyperlink r:id="rId12" w:tooltip="Michelin Guide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Michelin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's three-star rating in 2008. </w:t>
            </w:r>
          </w:p>
          <w:p w:rsidR="00CE50E3" w:rsidRPr="00784D44" w:rsidRDefault="00CE50E3" w:rsidP="00CE50E3">
            <w:pPr>
              <w:rPr>
                <w:rFonts w:eastAsia="Times New Roman" w:cs="Times New Roman"/>
                <w:color w:val="auto"/>
                <w:lang w:val="en"/>
              </w:rPr>
            </w:pPr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The </w:t>
            </w:r>
            <w:hyperlink r:id="rId13" w:tooltip="National Orchid Garden" w:history="1">
              <w:r w:rsidRPr="00784D44">
                <w:rPr>
                  <w:rFonts w:eastAsia="Times New Roman" w:cs="Times New Roman"/>
                  <w:b/>
                  <w:color w:val="auto"/>
                  <w:lang w:val="en"/>
                </w:rPr>
                <w:t>National Orchid Garden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, within the main gardens, is at the forefront of </w:t>
            </w:r>
            <w:hyperlink r:id="rId14" w:tooltip="Orchid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orchid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 xml:space="preserve"> studies and a pioneer in the cultivation of </w:t>
            </w:r>
            <w:hyperlink r:id="rId15" w:anchor="Hybrid_plants" w:tooltip="Hybrid (biology)" w:history="1">
              <w:r w:rsidRPr="00784D44">
                <w:rPr>
                  <w:rFonts w:eastAsia="Times New Roman" w:cs="Times New Roman"/>
                  <w:color w:val="auto"/>
                  <w:lang w:val="en"/>
                </w:rPr>
                <w:t>hybrids</w:t>
              </w:r>
            </w:hyperlink>
            <w:r w:rsidRPr="00784D44">
              <w:rPr>
                <w:rFonts w:eastAsia="Times New Roman" w:cs="Times New Roman"/>
                <w:color w:val="auto"/>
                <w:lang w:val="en"/>
              </w:rPr>
              <w:t>, complementing the nation's status as a major exporter of cut orchids, it houses the largest orchid collection of 1,200 species and 2,000 hybrids.</w:t>
            </w:r>
          </w:p>
          <w:p w:rsidR="00307EC9" w:rsidRDefault="00307EC9" w:rsidP="00CE50E3">
            <w:pPr>
              <w:pStyle w:val="ListBullet"/>
              <w:numPr>
                <w:ilvl w:val="0"/>
                <w:numId w:val="0"/>
              </w:numPr>
              <w:ind w:left="288" w:hanging="288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CE50E3" w:rsidRPr="00D96F4F" w:rsidRDefault="00CE50E3" w:rsidP="00CE50E3">
                  <w:pPr>
                    <w:spacing w:after="210" w:line="360" w:lineRule="atLeast"/>
                    <w:textAlignment w:val="top"/>
                    <w:outlineLvl w:val="1"/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</w:pPr>
                  <w:r w:rsidRPr="00D96F4F"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  <w:t>Welcome to MWR</w:t>
                  </w:r>
                </w:p>
                <w:p w:rsidR="00CE50E3" w:rsidRPr="00D96F4F" w:rsidRDefault="00CE50E3" w:rsidP="00CE50E3">
                  <w:pPr>
                    <w:spacing w:after="210" w:line="360" w:lineRule="atLeast"/>
                    <w:textAlignment w:val="top"/>
                    <w:outlineLvl w:val="1"/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</w:pPr>
                  <w:r w:rsidRPr="00D96F4F">
                    <w:rPr>
                      <w:rFonts w:eastAsia="Times New Roman" w:cs="Arial"/>
                      <w:caps/>
                      <w:color w:val="093268"/>
                      <w:sz w:val="33"/>
                      <w:szCs w:val="33"/>
                      <w:lang w:val="en" w:eastAsia="en-US"/>
                    </w:rPr>
                    <w:t>Singapore</w:t>
                  </w: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D96F4F"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  <w:t xml:space="preserve">Morale, Welfare &amp; Recreation Singapore is located just north of the equator on the sunny, tropical island city-state of Singapore. </w:t>
                  </w: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D96F4F">
                    <w:rPr>
                      <w:rFonts w:eastAsia="Times New Roman" w:cs="Helvetica"/>
                      <w:color w:val="000100"/>
                      <w:sz w:val="24"/>
                      <w:szCs w:val="24"/>
                      <w:lang w:val="en" w:eastAsia="en-US"/>
                    </w:rPr>
                    <w:t>Our dedicated mission is providing a quality of life for our military and their families through fitness &amp; sports, child &amp; youth programs, food &amp; beverage services, and a wide availability of recreational activities.</w:t>
                  </w: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D96F4F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MWR is always looking for feedback on the services they provide. Please take a few minutes to complete a survey by clicking on the appropriate program below and let us know how we’re doing. Any input, positive or negative, is welcome.</w:t>
                  </w: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</w:pPr>
                  <w:r w:rsidRPr="00D96F4F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 </w:t>
                  </w:r>
                </w:p>
                <w:p w:rsidR="00CE50E3" w:rsidRPr="00D96F4F" w:rsidRDefault="00CE50E3" w:rsidP="00CE50E3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color w:val="000100"/>
                      <w:sz w:val="21"/>
                      <w:szCs w:val="21"/>
                      <w:lang w:val="en" w:eastAsia="en-US"/>
                    </w:rPr>
                  </w:pPr>
                  <w:r w:rsidRPr="00D96F4F">
                    <w:rPr>
                      <w:rFonts w:eastAsia="Times New Roman" w:cs="Arial"/>
                      <w:color w:val="000100"/>
                      <w:sz w:val="24"/>
                      <w:szCs w:val="24"/>
                      <w:lang w:val="en" w:eastAsia="en-US"/>
                    </w:rPr>
                    <w:t>Please visit our online survey by SurveyMonkey:</w:t>
                  </w:r>
                </w:p>
                <w:p w:rsidR="00307EC9" w:rsidRDefault="00CE50E3" w:rsidP="00CE50E3">
                  <w:r w:rsidRPr="00D96F4F">
                    <w:rPr>
                      <w:rFonts w:eastAsia="Times New Roman" w:cs="Arial"/>
                      <w:color w:val="0070C0"/>
                      <w:sz w:val="24"/>
                      <w:szCs w:val="24"/>
                      <w:lang w:val="en" w:eastAsia="en-US"/>
                    </w:rPr>
                    <w:t>https://www.surveymonkey.com/r/CommunityRecSingapore</w:t>
                  </w: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5929" w:type="dxa"/>
                    <w:tblLayout w:type="fixed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  <w:gridCol w:w="2354"/>
                  </w:tblGrid>
                  <w:tr w:rsidR="00CE50E3" w:rsidTr="00286B65">
                    <w:tc>
                      <w:tcPr>
                        <w:tcW w:w="1221" w:type="dxa"/>
                        <w:vAlign w:val="center"/>
                      </w:tcPr>
                      <w:p w:rsidR="00CE50E3" w:rsidRPr="001947E7" w:rsidRDefault="00CE50E3" w:rsidP="00CE50E3">
                        <w:pPr>
                          <w:pStyle w:val="NoSpacing"/>
                        </w:pPr>
                        <w:r w:rsidRPr="002E6BCB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2DC32ECC" wp14:editId="33E70D7E">
                              <wp:extent cx="746760" cy="418186"/>
                              <wp:effectExtent l="0" t="0" r="0" b="1270"/>
                              <wp:docPr id="7" name="Picture 7" descr="C:\Users\Yankee-MGR\Documents\Templates\MWR Community Recreation Logo 20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Yankee-MGR\Documents\Templates\MWR Community Recreation Logo 2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6941" cy="4294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vAlign w:val="center"/>
                      </w:tcPr>
                      <w:sdt>
                        <w:sdtPr>
                          <w:alias w:val="Enter Company Name:"/>
                          <w:tag w:val="Enter Company Name:"/>
                          <w:id w:val="-1028260782"/>
                          <w:placeholder>
                            <w:docPart w:val="59B165FD77294FE798D6E192B2A26BEC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CE50E3" w:rsidRDefault="00CE50E3" w:rsidP="00CE50E3">
                            <w:pPr>
                              <w:pStyle w:val="Company"/>
                            </w:pPr>
                            <w:r>
                              <w:t>MWR COMMUNITY RECREATION</w:t>
                            </w:r>
                          </w:p>
                        </w:sdtContent>
                      </w:sdt>
                      <w:p w:rsidR="00CE50E3" w:rsidRPr="002E6BCB" w:rsidRDefault="00CE50E3" w:rsidP="00CE50E3">
                        <w:pPr>
                          <w:pStyle w:val="ContactInfo"/>
                          <w:rPr>
                            <w:sz w:val="20"/>
                            <w:szCs w:val="20"/>
                          </w:rPr>
                        </w:pPr>
                        <w:r w:rsidRPr="002E6BCB">
                          <w:rPr>
                            <w:sz w:val="20"/>
                            <w:szCs w:val="20"/>
                          </w:rPr>
                          <w:t>cro.mwrsg@gmail.com</w:t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F9510004946E40EEB19BFC7756413F6B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CE50E3" w:rsidRDefault="00CE50E3" w:rsidP="00CE50E3">
                            <w:pPr>
                              <w:pStyle w:val="Company"/>
                            </w:pPr>
                            <w:r>
                              <w:t>MWR COMMUNITY RECREATION</w:t>
                            </w:r>
                          </w:p>
                        </w:sdtContent>
                      </w:sdt>
                      <w:sdt>
                        <w:sdtPr>
                          <w:alias w:val="Enter street address, city, st zip code:"/>
                          <w:tag w:val="Enter street address, city, st zip code:"/>
                          <w:id w:val="-2129077538"/>
                          <w:placeholder>
                            <w:docPart w:val="21E2A19CFEB1454AA47519604B3DCC2B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:rsidR="00CE50E3" w:rsidRDefault="00CE50E3" w:rsidP="00CE50E3">
                            <w:pPr>
                              <w:pStyle w:val="ContactInfo"/>
                            </w:pPr>
                            <w:r w:rsidRPr="00BF6AFD">
                              <w:t>Address</w:t>
                            </w:r>
                            <w:r w:rsidRPr="00BF6AFD">
                              <w:br/>
                              <w:t>City, ST ZIP Code</w:t>
                            </w:r>
                          </w:p>
                        </w:sdtContent>
                      </w:sdt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CE50E3"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3C227349" wp14:editId="4B7EF6A4">
                        <wp:extent cx="4556760" cy="3360420"/>
                        <wp:effectExtent l="0" t="0" r="0" b="0"/>
                        <wp:docPr id="2" name="irc_mi" descr="Image result for gardens of singapore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gardens of singapore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6760" cy="336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sdt>
                <w:sdtPr>
                  <w:rPr>
                    <w:color w:val="auto"/>
                  </w:rPr>
                  <w:alias w:val="Enter Company Name:"/>
                  <w:tag w:val="Enter Company Name:"/>
                  <w:id w:val="-2083982577"/>
                  <w:placeholder>
                    <w:docPart w:val="9AE2649CF7B94DC18C3CB67681ABBC1A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CE50E3" w:rsidP="00CD1DEA">
                      <w:pPr>
                        <w:pStyle w:val="Title"/>
                      </w:pPr>
                      <w:r w:rsidRPr="00CE50E3">
                        <w:rPr>
                          <w:color w:val="auto"/>
                        </w:rPr>
                        <w:t>MWR COMMUNITY RECREATION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CE50E3" w:rsidP="00CE50E3">
                  <w:pPr>
                    <w:pStyle w:val="Subtitle"/>
                  </w:pPr>
                  <w:r>
                    <w:t>A Sample of Singapore Gardens</w:t>
                  </w: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CE50E3">
            <w:r>
              <w:rPr>
                <w:noProof/>
                <w:color w:val="0000FF"/>
                <w:lang w:eastAsia="en-US"/>
              </w:rPr>
              <w:lastRenderedPageBreak/>
              <w:drawing>
                <wp:inline distT="0" distB="0" distL="0" distR="0" wp14:anchorId="6693C33D" wp14:editId="0BF5A719">
                  <wp:extent cx="2423160" cy="3360420"/>
                  <wp:effectExtent l="0" t="0" r="0" b="0"/>
                  <wp:docPr id="4" name="irc_mi" descr="Image result for gardens of singapore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ardens of singapore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91"/>
                          <a:stretch/>
                        </pic:blipFill>
                        <pic:spPr bwMode="auto">
                          <a:xfrm>
                            <a:off x="0" y="0"/>
                            <a:ext cx="242316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Pr="00861A92" w:rsidRDefault="009177C3" w:rsidP="00F83409">
            <w:pPr>
              <w:pStyle w:val="Caption"/>
              <w:rPr>
                <w:b/>
                <w:i w:val="0"/>
                <w:color w:val="027E6F" w:themeColor="accent1" w:themeShade="BF"/>
                <w:sz w:val="28"/>
                <w:szCs w:val="28"/>
              </w:rPr>
            </w:pPr>
            <w:r w:rsidRPr="00861A92">
              <w:rPr>
                <w:b/>
                <w:i w:val="0"/>
                <w:color w:val="027E6F" w:themeColor="accent1" w:themeShade="BF"/>
                <w:sz w:val="28"/>
                <w:szCs w:val="28"/>
              </w:rPr>
              <w:t>Cloud Forrest Conservatory at Gardens by the Bay</w:t>
            </w:r>
          </w:p>
          <w:p w:rsidR="00861A92" w:rsidRPr="00784D44" w:rsidRDefault="00861A92" w:rsidP="007014C5">
            <w:pPr>
              <w:rPr>
                <w:color w:val="000000"/>
                <w:sz w:val="24"/>
                <w:szCs w:val="24"/>
                <w:lang w:val="en"/>
              </w:rPr>
            </w:pPr>
            <w:r w:rsidRPr="00784D44">
              <w:rPr>
                <w:color w:val="000000"/>
                <w:sz w:val="24"/>
                <w:szCs w:val="24"/>
                <w:lang w:val="en"/>
              </w:rPr>
              <w:t xml:space="preserve">Explore the tropical highlands amidst orchids, pitcher plants and ferns from the cool-moist Tropical Montane region. </w:t>
            </w:r>
          </w:p>
          <w:p w:rsidR="00307EC9" w:rsidRPr="00861A92" w:rsidRDefault="00861A92" w:rsidP="007014C5">
            <w:pPr>
              <w:rPr>
                <w:sz w:val="24"/>
                <w:szCs w:val="24"/>
              </w:rPr>
            </w:pPr>
            <w:r w:rsidRPr="00784D44">
              <w:rPr>
                <w:color w:val="000000"/>
                <w:sz w:val="24"/>
                <w:szCs w:val="24"/>
                <w:lang w:val="en"/>
              </w:rPr>
              <w:t xml:space="preserve">Be amazed as you encounter the world's tallest indoor waterfall at 30 </w:t>
            </w:r>
            <w:r w:rsidRPr="00784D44">
              <w:rPr>
                <w:color w:val="000000"/>
                <w:sz w:val="24"/>
                <w:szCs w:val="24"/>
                <w:lang w:val="en"/>
              </w:rPr>
              <w:t>meters</w:t>
            </w:r>
            <w:r w:rsidRPr="00784D44">
              <w:rPr>
                <w:color w:val="000000"/>
                <w:sz w:val="24"/>
                <w:szCs w:val="24"/>
                <w:lang w:val="en"/>
              </w:rPr>
              <w:t xml:space="preserve"> and descend through the surreal mist-filled Cloud Walk and Treetop Walk.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CE50E3" w:rsidRPr="00784D44" w:rsidRDefault="00CE50E3" w:rsidP="00CE50E3">
            <w:pPr>
              <w:rPr>
                <w:color w:val="auto"/>
                <w:sz w:val="24"/>
                <w:szCs w:val="24"/>
                <w:lang w:val="en"/>
              </w:rPr>
            </w:pPr>
            <w:r w:rsidRPr="009177C3">
              <w:rPr>
                <w:b/>
                <w:bCs/>
                <w:color w:val="auto"/>
                <w:sz w:val="28"/>
                <w:szCs w:val="28"/>
                <w:lang w:val="en"/>
              </w:rPr>
              <w:t>Gardens by the Bay</w:t>
            </w:r>
            <w:r w:rsidRPr="009177C3">
              <w:rPr>
                <w:color w:val="auto"/>
                <w:lang w:val="en"/>
              </w:rPr>
              <w:t xml:space="preserve"> </w:t>
            </w:r>
            <w:r w:rsidRPr="00784D44">
              <w:rPr>
                <w:color w:val="auto"/>
                <w:sz w:val="24"/>
                <w:szCs w:val="24"/>
                <w:lang w:val="en"/>
              </w:rPr>
              <w:t xml:space="preserve">is a nature park spanning 101 hectares (250 acres) of reclaimed land in the Central Region of Singapore, adjacent to the Marina Reservoir. The park consists of three waterfront gardens: Bay South Garden (in Marina South), Bay East Garden (in Marina East) and Bay Central Garden (in Downtown Core and Kallang). </w:t>
            </w:r>
          </w:p>
          <w:p w:rsidR="00CE50E3" w:rsidRPr="00784D44" w:rsidRDefault="00CE50E3" w:rsidP="00CE50E3">
            <w:pPr>
              <w:pStyle w:val="NormalWeb"/>
              <w:shd w:val="clear" w:color="auto" w:fill="FFFFFF"/>
              <w:rPr>
                <w:rFonts w:asciiTheme="minorHAnsi" w:hAnsiTheme="minorHAnsi" w:cs="Arial"/>
                <w:color w:val="auto"/>
                <w:lang w:val="en"/>
              </w:rPr>
            </w:pPr>
            <w:r w:rsidRPr="00784D44">
              <w:rPr>
                <w:rFonts w:asciiTheme="minorHAnsi" w:hAnsiTheme="minorHAnsi" w:cs="Arial"/>
                <w:b/>
                <w:bCs/>
                <w:color w:val="auto"/>
                <w:lang w:val="en"/>
              </w:rPr>
              <w:t>Bay South,</w:t>
            </w:r>
            <w:r w:rsidRPr="00784D44">
              <w:rPr>
                <w:rFonts w:asciiTheme="minorHAnsi" w:hAnsiTheme="minorHAnsi" w:cs="Arial"/>
                <w:color w:val="auto"/>
                <w:lang w:val="en"/>
              </w:rPr>
              <w:t xml:space="preserve"> the largest of the three gardens, opened in 2012. With its award-winning cooled conservatories and iconic Supertrees, Bay South has placed Singapore squarely on the international map and is a source of national pride</w:t>
            </w:r>
          </w:p>
          <w:p w:rsidR="00CE50E3" w:rsidRPr="00784D44" w:rsidRDefault="00CE50E3" w:rsidP="00CE50E3">
            <w:pPr>
              <w:pStyle w:val="NormalWeb"/>
              <w:shd w:val="clear" w:color="auto" w:fill="FFFFFF"/>
              <w:rPr>
                <w:rFonts w:asciiTheme="minorHAnsi" w:hAnsiTheme="minorHAnsi" w:cs="Arial"/>
                <w:color w:val="auto"/>
                <w:lang w:val="en"/>
              </w:rPr>
            </w:pPr>
            <w:r w:rsidRPr="00784D44">
              <w:rPr>
                <w:rFonts w:asciiTheme="minorHAnsi" w:hAnsiTheme="minorHAnsi" w:cs="Arial"/>
                <w:color w:val="auto"/>
                <w:lang w:val="en"/>
              </w:rPr>
              <w:t>The Gardens’ calendar - filled with signature festivals, music concerts and movie screenings, sports and community events, and educational workshops and school programs – draw a wide spectrum of visitors to the Gardens. With more than 50 million visitors to date, Gardens by the Bay continues to refresh and refine its offerings, to make the Gardens a place that everyone can enjoy.</w:t>
            </w:r>
          </w:p>
          <w:p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:rsidR="00307EC9" w:rsidRDefault="00861A92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3415EF2F" wp14:editId="42523C07">
                  <wp:extent cx="4488180" cy="2819400"/>
                  <wp:effectExtent l="0" t="0" r="0" b="0"/>
                  <wp:docPr id="3" name="irc_mi" descr="Image result for chinese gardens singapore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inese gardens singapore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3" t="2268" r="-20713" b="13833"/>
                          <a:stretch/>
                        </pic:blipFill>
                        <pic:spPr bwMode="auto">
                          <a:xfrm>
                            <a:off x="0" y="0"/>
                            <a:ext cx="448818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Pr="00861A92" w:rsidRDefault="00861A92">
            <w:pPr>
              <w:pStyle w:val="Caption"/>
              <w:rPr>
                <w:b/>
                <w:i w:val="0"/>
                <w:color w:val="027E6F" w:themeColor="accent1" w:themeShade="BF"/>
                <w:sz w:val="28"/>
                <w:szCs w:val="28"/>
              </w:rPr>
            </w:pPr>
            <w:r w:rsidRPr="00861A92">
              <w:rPr>
                <w:b/>
                <w:i w:val="0"/>
                <w:color w:val="027E6F" w:themeColor="accent1" w:themeShade="BF"/>
                <w:sz w:val="28"/>
                <w:szCs w:val="28"/>
              </w:rPr>
              <w:t>Chinese Gardens, Jurong East</w:t>
            </w:r>
          </w:p>
          <w:p w:rsidR="00784D44" w:rsidRPr="00784D44" w:rsidRDefault="00784D44" w:rsidP="00784D44">
            <w:pPr>
              <w:rPr>
                <w:color w:val="auto"/>
                <w:sz w:val="24"/>
                <w:szCs w:val="24"/>
              </w:rPr>
            </w:pPr>
            <w:r w:rsidRPr="00784D44">
              <w:rPr>
                <w:color w:val="auto"/>
                <w:sz w:val="24"/>
                <w:szCs w:val="24"/>
                <w:lang w:val="en"/>
              </w:rPr>
              <w:t>The Chinese Garden’s concept is</w:t>
            </w:r>
            <w:r w:rsidRPr="00784D44">
              <w:rPr>
                <w:color w:val="auto"/>
                <w:sz w:val="24"/>
                <w:szCs w:val="24"/>
                <w:lang w:val="en"/>
              </w:rPr>
              <w:t xml:space="preserve"> based on Chinese gardening art and </w:t>
            </w:r>
            <w:r w:rsidRPr="00784D44">
              <w:rPr>
                <w:color w:val="auto"/>
                <w:sz w:val="24"/>
                <w:szCs w:val="24"/>
                <w:lang w:val="en"/>
              </w:rPr>
              <w:t>is modeled along the northern Chinese imperial style of architecture and landscaping including a 7 story Pagoda, stone lions, bonsai trees, boat and tea houses, a live turtle and tortoise museum and arched stone bridges</w:t>
            </w:r>
            <w:r>
              <w:rPr>
                <w:color w:val="auto"/>
                <w:sz w:val="24"/>
                <w:szCs w:val="24"/>
                <w:lang w:val="en"/>
              </w:rPr>
              <w:t xml:space="preserve"> which connects</w:t>
            </w:r>
            <w:r w:rsidRPr="00784D44">
              <w:rPr>
                <w:color w:val="auto"/>
                <w:sz w:val="24"/>
                <w:szCs w:val="24"/>
                <w:lang w:val="en"/>
              </w:rPr>
              <w:t xml:space="preserve"> to the adjacent </w:t>
            </w:r>
            <w:hyperlink r:id="rId23" w:tooltip="Japanese Garden, Singapore" w:history="1">
              <w:r w:rsidRPr="00784D44">
                <w:rPr>
                  <w:rStyle w:val="Hyperlink"/>
                  <w:b/>
                  <w:color w:val="auto"/>
                  <w:sz w:val="24"/>
                  <w:szCs w:val="24"/>
                  <w:u w:val="none"/>
                  <w:lang w:val="en"/>
                </w:rPr>
                <w:t xml:space="preserve">Japanese </w:t>
              </w:r>
              <w:r w:rsidRPr="00784D44">
                <w:rPr>
                  <w:rStyle w:val="Hyperlink"/>
                  <w:b/>
                  <w:color w:val="auto"/>
                  <w:sz w:val="24"/>
                  <w:szCs w:val="24"/>
                  <w:u w:val="none"/>
                  <w:lang w:val="en"/>
                </w:rPr>
                <w:t>Garden</w:t>
              </w:r>
            </w:hyperlink>
            <w:r w:rsidRPr="00784D44">
              <w:rPr>
                <w:color w:val="auto"/>
                <w:sz w:val="24"/>
                <w:szCs w:val="24"/>
                <w:lang w:val="en"/>
              </w:rPr>
              <w:t xml:space="preserve">. Along with Japanese Garden, the two gardens are collectively known as the </w:t>
            </w:r>
            <w:r w:rsidRPr="00784D44">
              <w:rPr>
                <w:b/>
                <w:bCs/>
                <w:color w:val="auto"/>
                <w:sz w:val="24"/>
                <w:szCs w:val="24"/>
                <w:lang w:val="en"/>
              </w:rPr>
              <w:t>Jurong Gardens</w:t>
            </w:r>
            <w:r w:rsidRPr="00784D44">
              <w:rPr>
                <w:color w:val="auto"/>
                <w:sz w:val="24"/>
                <w:szCs w:val="24"/>
                <w:lang w:val="en"/>
              </w:rPr>
              <w:t>.</w:t>
            </w:r>
          </w:p>
          <w:p w:rsidR="00307EC9" w:rsidRPr="0063311A" w:rsidRDefault="00307EC9" w:rsidP="00784D44"/>
        </w:tc>
      </w:tr>
    </w:tbl>
    <w:p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A1E" w:rsidRDefault="004C6A1E" w:rsidP="00BF6AFD">
      <w:pPr>
        <w:spacing w:after="0" w:line="240" w:lineRule="auto"/>
      </w:pPr>
      <w:r>
        <w:separator/>
      </w:r>
    </w:p>
  </w:endnote>
  <w:endnote w:type="continuationSeparator" w:id="0">
    <w:p w:rsidR="004C6A1E" w:rsidRDefault="004C6A1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A1E" w:rsidRDefault="004C6A1E" w:rsidP="00BF6AFD">
      <w:pPr>
        <w:spacing w:after="0" w:line="240" w:lineRule="auto"/>
      </w:pPr>
      <w:r>
        <w:separator/>
      </w:r>
    </w:p>
  </w:footnote>
  <w:footnote w:type="continuationSeparator" w:id="0">
    <w:p w:rsidR="004C6A1E" w:rsidRDefault="004C6A1E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E3"/>
    <w:rsid w:val="001372C8"/>
    <w:rsid w:val="001947E7"/>
    <w:rsid w:val="001D0847"/>
    <w:rsid w:val="00204BDF"/>
    <w:rsid w:val="00227118"/>
    <w:rsid w:val="0025581E"/>
    <w:rsid w:val="00307EC9"/>
    <w:rsid w:val="00365EBB"/>
    <w:rsid w:val="003B391D"/>
    <w:rsid w:val="00422379"/>
    <w:rsid w:val="0048634A"/>
    <w:rsid w:val="004C6A1E"/>
    <w:rsid w:val="005259A3"/>
    <w:rsid w:val="005473B9"/>
    <w:rsid w:val="0056054A"/>
    <w:rsid w:val="00571D35"/>
    <w:rsid w:val="005C6A14"/>
    <w:rsid w:val="005E5178"/>
    <w:rsid w:val="0063311A"/>
    <w:rsid w:val="0068396D"/>
    <w:rsid w:val="006A2E06"/>
    <w:rsid w:val="006F3F0D"/>
    <w:rsid w:val="007014C5"/>
    <w:rsid w:val="007647EF"/>
    <w:rsid w:val="00784D44"/>
    <w:rsid w:val="007E3C3A"/>
    <w:rsid w:val="00861A92"/>
    <w:rsid w:val="0089764D"/>
    <w:rsid w:val="008B000B"/>
    <w:rsid w:val="009177C3"/>
    <w:rsid w:val="00960A60"/>
    <w:rsid w:val="009915C8"/>
    <w:rsid w:val="009F3198"/>
    <w:rsid w:val="00A54316"/>
    <w:rsid w:val="00A769D1"/>
    <w:rsid w:val="00A85868"/>
    <w:rsid w:val="00A95BFB"/>
    <w:rsid w:val="00AB4A01"/>
    <w:rsid w:val="00AB72BA"/>
    <w:rsid w:val="00AD7341"/>
    <w:rsid w:val="00B16D26"/>
    <w:rsid w:val="00BF6AFD"/>
    <w:rsid w:val="00C476E1"/>
    <w:rsid w:val="00CB65F7"/>
    <w:rsid w:val="00CD1DEA"/>
    <w:rsid w:val="00CE50E3"/>
    <w:rsid w:val="00D27440"/>
    <w:rsid w:val="00DB5D32"/>
    <w:rsid w:val="00ED29AA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424F9D-B46D-46D7-9369-6896E9EA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National_Orchid_Garden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m.sg/url?sa=i&amp;rct=j&amp;q=&amp;esrc=s&amp;source=images&amp;cd=&amp;ved=2ahUKEwjytJCUkJ3jAhUWVH0KHT_kCzoQjRx6BAgBEAU&amp;url=https://www.timeout.com/singapore/things-to-do/chinese-and-japanese-gardens&amp;psig=AOvVaw0TgfJPEnKYSWnCJWRn-yN1&amp;ust=1562393498968418" TargetMode="External"/><Relationship Id="rId7" Type="http://schemas.openxmlformats.org/officeDocument/2006/relationships/hyperlink" Target="https://www.google.com.sg/url?sa=i&amp;rct=j&amp;q=&amp;esrc=s&amp;source=images&amp;cd=&amp;ved=2ahUKEwiovNWUzYvjAhUJqo8KHXpNC5QQjRx6BAgBEAU&amp;url=https://krzys1970.com/page/3/&amp;psig=AOvVaw07xBIKYTRGqvaKcB6QEcMH&amp;ust=1561791533814699" TargetMode="External"/><Relationship Id="rId12" Type="http://schemas.openxmlformats.org/officeDocument/2006/relationships/hyperlink" Target="https://en.wikipedia.org/wiki/Michelin_Guide" TargetMode="External"/><Relationship Id="rId17" Type="http://schemas.openxmlformats.org/officeDocument/2006/relationships/hyperlink" Target="http://www.google.com.sg/url?sa=i&amp;rct=j&amp;q=&amp;esrc=s&amp;source=images&amp;cd=&amp;ved=2ahUKEwjolZiOzIvjAhUJv48KHUyXDVwQjRx6BAgBEAU&amp;url=http://pioner.dk/gardens-by-the-bay/&amp;psig=AOvVaw0sc_JlFjIDIayUrKEIVVyE&amp;ust=1561791282696379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World_Heritage_Sit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Hybrid_(biology)" TargetMode="External"/><Relationship Id="rId23" Type="http://schemas.openxmlformats.org/officeDocument/2006/relationships/hyperlink" Target="https://en.wikipedia.org/wiki/Japanese_Garden,_Singapore" TargetMode="External"/><Relationship Id="rId10" Type="http://schemas.openxmlformats.org/officeDocument/2006/relationships/hyperlink" Target="https://en.wikipedia.org/wiki/Orchard_Road" TargetMode="External"/><Relationship Id="rId19" Type="http://schemas.openxmlformats.org/officeDocument/2006/relationships/hyperlink" Target="https://www.google.com.sg/url?sa=i&amp;rct=j&amp;q=&amp;esrc=s&amp;source=images&amp;cd=&amp;ved=2ahUKEwimx8ajzIvjAhXCv48KHW21CDAQjRx6BAgBEAU&amp;url=https://www.gardensbythebay.com.sg/&amp;psig=AOvVaw0sc_JlFjIDIayUrKEIVVyE&amp;ust=15617912826963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ingapore" TargetMode="External"/><Relationship Id="rId14" Type="http://schemas.openxmlformats.org/officeDocument/2006/relationships/hyperlink" Target="https://en.wikipedia.org/wiki/Orchid" TargetMode="External"/><Relationship Id="rId2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kee-MGR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E2649CF7B94DC18C3CB67681ABB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1D71-57DB-4E3A-A4EF-64C82CD8B6F7}"/>
      </w:docPartPr>
      <w:docPartBody>
        <w:p w:rsidR="00BF00AC" w:rsidRDefault="00010650">
          <w:pPr>
            <w:pStyle w:val="9AE2649CF7B94DC18C3CB67681ABBC1A"/>
          </w:pPr>
          <w:r>
            <w:t>Company Name</w:t>
          </w:r>
        </w:p>
      </w:docPartBody>
    </w:docPart>
    <w:docPart>
      <w:docPartPr>
        <w:name w:val="59B165FD77294FE798D6E192B2A26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B7104-620F-418B-8D46-F23E21B5309C}"/>
      </w:docPartPr>
      <w:docPartBody>
        <w:p w:rsidR="00BF00AC" w:rsidRDefault="00AD6577" w:rsidP="00AD6577">
          <w:pPr>
            <w:pStyle w:val="59B165FD77294FE798D6E192B2A26BEC"/>
          </w:pPr>
          <w:r>
            <w:t>Company Name</w:t>
          </w:r>
        </w:p>
      </w:docPartBody>
    </w:docPart>
    <w:docPart>
      <w:docPartPr>
        <w:name w:val="F9510004946E40EEB19BFC7756413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50A5-1736-4F6E-A837-BB559FA3234B}"/>
      </w:docPartPr>
      <w:docPartBody>
        <w:p w:rsidR="00BF00AC" w:rsidRDefault="00AD6577" w:rsidP="00AD6577">
          <w:pPr>
            <w:pStyle w:val="F9510004946E40EEB19BFC7756413F6B"/>
          </w:pPr>
          <w:r>
            <w:t>Company Name</w:t>
          </w:r>
        </w:p>
      </w:docPartBody>
    </w:docPart>
    <w:docPart>
      <w:docPartPr>
        <w:name w:val="21E2A19CFEB1454AA47519604B3DC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2AEBC-8477-48F6-8D3C-52EF1A2BAA86}"/>
      </w:docPartPr>
      <w:docPartBody>
        <w:p w:rsidR="00BF00AC" w:rsidRDefault="00AD6577" w:rsidP="00AD6577">
          <w:pPr>
            <w:pStyle w:val="21E2A19CFEB1454AA47519604B3DCC2B"/>
          </w:pPr>
          <w:r w:rsidRPr="00BF6AFD">
            <w:t>Address</w:t>
          </w:r>
          <w:r w:rsidRPr="00BF6AFD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77"/>
    <w:rsid w:val="00010650"/>
    <w:rsid w:val="00AD6577"/>
    <w:rsid w:val="00B6153B"/>
    <w:rsid w:val="00BF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E9F1B97E99479CBEF79CC35E9A84A7">
    <w:name w:val="B3E9F1B97E99479CBEF79CC35E9A84A7"/>
  </w:style>
  <w:style w:type="paragraph" w:customStyle="1" w:styleId="A84FDA9A3BB64628AF8B952D7D5308A5">
    <w:name w:val="A84FDA9A3BB64628AF8B952D7D5308A5"/>
  </w:style>
  <w:style w:type="paragraph" w:customStyle="1" w:styleId="4383F58AD0D2494C880002BE047BDA6E">
    <w:name w:val="4383F58AD0D2494C880002BE047BDA6E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B252692B87784049B9B18F373AD17292">
    <w:name w:val="B252692B87784049B9B18F373AD1729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7994B6C293344C09AA54DFCFF74E6BB">
    <w:name w:val="A7994B6C293344C09AA54DFCFF74E6BB"/>
  </w:style>
  <w:style w:type="paragraph" w:customStyle="1" w:styleId="BD063C9A5B0348B88027DDB83148AE14">
    <w:name w:val="BD063C9A5B0348B88027DDB83148AE14"/>
  </w:style>
  <w:style w:type="paragraph" w:customStyle="1" w:styleId="B2E94D61DCF5431885781F8B2857FC6B">
    <w:name w:val="B2E94D61DCF5431885781F8B2857FC6B"/>
  </w:style>
  <w:style w:type="paragraph" w:customStyle="1" w:styleId="C0C36C1FCE4D4EA79909F1C83D59F62F">
    <w:name w:val="C0C36C1FCE4D4EA79909F1C83D59F62F"/>
  </w:style>
  <w:style w:type="paragraph" w:customStyle="1" w:styleId="1A6A6273F5404EC68ED0007FA720B44F">
    <w:name w:val="1A6A6273F5404EC68ED0007FA720B44F"/>
  </w:style>
  <w:style w:type="paragraph" w:customStyle="1" w:styleId="736E81CB7903481991E1D74ADA66A1DE">
    <w:name w:val="736E81CB7903481991E1D74ADA66A1DE"/>
  </w:style>
  <w:style w:type="paragraph" w:customStyle="1" w:styleId="E80732CF1BD842639AAF049C6762A6F4">
    <w:name w:val="E80732CF1BD842639AAF049C6762A6F4"/>
  </w:style>
  <w:style w:type="paragraph" w:customStyle="1" w:styleId="2D52096879574A9B8A6C49261587A410">
    <w:name w:val="2D52096879574A9B8A6C49261587A410"/>
  </w:style>
  <w:style w:type="paragraph" w:customStyle="1" w:styleId="63B3287B74454F5EA8492FE190B33DB8">
    <w:name w:val="63B3287B74454F5EA8492FE190B33DB8"/>
  </w:style>
  <w:style w:type="paragraph" w:customStyle="1" w:styleId="9AE2649CF7B94DC18C3CB67681ABBC1A">
    <w:name w:val="9AE2649CF7B94DC18C3CB67681ABBC1A"/>
  </w:style>
  <w:style w:type="paragraph" w:customStyle="1" w:styleId="B49FF68AD18D4B2CA278657BAEE7B078">
    <w:name w:val="B49FF68AD18D4B2CA278657BAEE7B078"/>
  </w:style>
  <w:style w:type="paragraph" w:customStyle="1" w:styleId="E988CF1210724627A21F3D5E09FAE2F5">
    <w:name w:val="E988CF1210724627A21F3D5E09FAE2F5"/>
  </w:style>
  <w:style w:type="paragraph" w:customStyle="1" w:styleId="75D07669DC4D402E9F4BED63B9AC7397">
    <w:name w:val="75D07669DC4D402E9F4BED63B9AC7397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E52BAAD4271C491D87A52B5D402DFA9B">
    <w:name w:val="E52BAAD4271C491D87A52B5D402DFA9B"/>
  </w:style>
  <w:style w:type="paragraph" w:customStyle="1" w:styleId="F93BF641AA1A42EF801F488EC6B16341">
    <w:name w:val="F93BF641AA1A42EF801F488EC6B16341"/>
  </w:style>
  <w:style w:type="paragraph" w:customStyle="1" w:styleId="966F41DB06F2413F8924CD520D2C52AB">
    <w:name w:val="966F41DB06F2413F8924CD520D2C52AB"/>
  </w:style>
  <w:style w:type="paragraph" w:customStyle="1" w:styleId="753D720625AD4D5288D7D6A7033B4BDC">
    <w:name w:val="753D720625AD4D5288D7D6A7033B4BDC"/>
  </w:style>
  <w:style w:type="paragraph" w:customStyle="1" w:styleId="2EB7F8C1146147AC98C7579F2FB89EA3">
    <w:name w:val="2EB7F8C1146147AC98C7579F2FB89EA3"/>
  </w:style>
  <w:style w:type="paragraph" w:customStyle="1" w:styleId="1FAC1F6EBD004B53962A8263EE975C96">
    <w:name w:val="1FAC1F6EBD004B53962A8263EE975C96"/>
  </w:style>
  <w:style w:type="paragraph" w:customStyle="1" w:styleId="B19ECE641BBA4CC29C23504D5DC4657B">
    <w:name w:val="B19ECE641BBA4CC29C23504D5DC4657B"/>
  </w:style>
  <w:style w:type="paragraph" w:customStyle="1" w:styleId="3616C1F8516341D1994F1E6EC565175B">
    <w:name w:val="3616C1F8516341D1994F1E6EC565175B"/>
  </w:style>
  <w:style w:type="paragraph" w:customStyle="1" w:styleId="811674C6420042139BE226A47D3218C6">
    <w:name w:val="811674C6420042139BE226A47D3218C6"/>
  </w:style>
  <w:style w:type="paragraph" w:customStyle="1" w:styleId="CDEE7F1A9E254B9383C7B723B6BF157D">
    <w:name w:val="CDEE7F1A9E254B9383C7B723B6BF157D"/>
  </w:style>
  <w:style w:type="paragraph" w:customStyle="1" w:styleId="42DA19337D074292870907E38EDDFBC6">
    <w:name w:val="42DA19337D074292870907E38EDDFBC6"/>
  </w:style>
  <w:style w:type="paragraph" w:customStyle="1" w:styleId="1603BF07421A4D45971E33AE981E810F">
    <w:name w:val="1603BF07421A4D45971E33AE981E810F"/>
  </w:style>
  <w:style w:type="paragraph" w:customStyle="1" w:styleId="E300213A4D84489E8A51AAC784494E75">
    <w:name w:val="E300213A4D84489E8A51AAC784494E75"/>
    <w:rsid w:val="00AD6577"/>
  </w:style>
  <w:style w:type="paragraph" w:customStyle="1" w:styleId="33957F705BAA4E368274098E0D1B0732">
    <w:name w:val="33957F705BAA4E368274098E0D1B0732"/>
    <w:rsid w:val="00AD6577"/>
  </w:style>
  <w:style w:type="paragraph" w:customStyle="1" w:styleId="48DE33B4D9E94C0F86A6F0FC8912E753">
    <w:name w:val="48DE33B4D9E94C0F86A6F0FC8912E753"/>
    <w:rsid w:val="00AD6577"/>
  </w:style>
  <w:style w:type="paragraph" w:customStyle="1" w:styleId="59B165FD77294FE798D6E192B2A26BEC">
    <w:name w:val="59B165FD77294FE798D6E192B2A26BEC"/>
    <w:rsid w:val="00AD6577"/>
  </w:style>
  <w:style w:type="paragraph" w:customStyle="1" w:styleId="F9510004946E40EEB19BFC7756413F6B">
    <w:name w:val="F9510004946E40EEB19BFC7756413F6B"/>
    <w:rsid w:val="00AD6577"/>
  </w:style>
  <w:style w:type="paragraph" w:customStyle="1" w:styleId="21E2A19CFEB1454AA47519604B3DCC2B">
    <w:name w:val="21E2A19CFEB1454AA47519604B3DCC2B"/>
    <w:rsid w:val="00AD65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49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 Manager</dc:creator>
  <cp:keywords>MWR COMMUNITY RECREATION</cp:keywords>
  <cp:lastModifiedBy>ITT Manager</cp:lastModifiedBy>
  <cp:revision>2</cp:revision>
  <dcterms:created xsi:type="dcterms:W3CDTF">2019-06-28T06:48:00Z</dcterms:created>
  <dcterms:modified xsi:type="dcterms:W3CDTF">2019-07-05T06:27:00Z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